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A49B" w14:textId="77777777" w:rsidR="002C593C" w:rsidRPr="002C593C" w:rsidRDefault="009F0ADB" w:rsidP="002C593C">
      <w:pPr>
        <w:rPr>
          <w:szCs w:val="24"/>
          <w:rtl/>
        </w:rPr>
      </w:pPr>
      <w:r w:rsidRPr="002C593C">
        <w:rPr>
          <w:szCs w:val="24"/>
          <w:rtl/>
        </w:rPr>
        <w:t xml:space="preserve">     </w:t>
      </w:r>
    </w:p>
    <w:p w14:paraId="3CEBA0F4" w14:textId="77777777" w:rsidR="002C593C" w:rsidRDefault="002C593C" w:rsidP="002C593C">
      <w:pPr>
        <w:rPr>
          <w:rtl/>
        </w:rPr>
      </w:pPr>
    </w:p>
    <w:p w14:paraId="40D01E3D" w14:textId="36937E9D" w:rsidR="0010194D" w:rsidRDefault="002C593C" w:rsidP="00E54FB9">
      <w:pPr>
        <w:spacing w:line="276" w:lineRule="auto"/>
        <w:ind w:left="391"/>
        <w:rPr>
          <w:b/>
          <w:bCs/>
        </w:rPr>
      </w:pPr>
      <w:r w:rsidRPr="00AB0573">
        <w:rPr>
          <w:rFonts w:hint="cs"/>
          <w:b/>
          <w:bCs/>
          <w:rtl/>
        </w:rPr>
        <w:t xml:space="preserve">                                                               </w:t>
      </w:r>
      <w:r w:rsidR="001C1114" w:rsidRPr="00AB0573">
        <w:rPr>
          <w:rFonts w:hint="cs"/>
          <w:b/>
          <w:bCs/>
          <w:rtl/>
        </w:rPr>
        <w:t xml:space="preserve">               </w:t>
      </w:r>
      <w:r w:rsidR="00E359A3" w:rsidRPr="00AB0573">
        <w:rPr>
          <w:rFonts w:hint="cs"/>
          <w:b/>
          <w:bCs/>
          <w:rtl/>
        </w:rPr>
        <w:t xml:space="preserve">           </w:t>
      </w:r>
      <w:r w:rsidR="00554D6D">
        <w:rPr>
          <w:rFonts w:hint="cs"/>
          <w:b/>
          <w:bCs/>
          <w:rtl/>
        </w:rPr>
        <w:t xml:space="preserve">            </w:t>
      </w:r>
      <w:r w:rsidR="006100FE">
        <w:rPr>
          <w:rFonts w:hint="cs"/>
          <w:b/>
          <w:bCs/>
          <w:rtl/>
        </w:rPr>
        <w:t>19</w:t>
      </w:r>
      <w:r w:rsidR="00AB0573">
        <w:rPr>
          <w:rFonts w:hint="cs"/>
          <w:b/>
          <w:bCs/>
          <w:rtl/>
        </w:rPr>
        <w:t xml:space="preserve"> </w:t>
      </w:r>
      <w:r w:rsidR="006100FE">
        <w:rPr>
          <w:rFonts w:hint="cs"/>
          <w:b/>
          <w:bCs/>
          <w:rtl/>
        </w:rPr>
        <w:t>ביולי</w:t>
      </w:r>
      <w:r w:rsidR="00675A76" w:rsidRPr="00AB0573">
        <w:rPr>
          <w:rFonts w:hint="cs"/>
          <w:b/>
          <w:bCs/>
          <w:rtl/>
        </w:rPr>
        <w:t xml:space="preserve"> </w:t>
      </w:r>
      <w:r w:rsidR="00A76A1A" w:rsidRPr="00AB0573">
        <w:rPr>
          <w:rFonts w:hint="cs"/>
          <w:b/>
          <w:bCs/>
          <w:rtl/>
        </w:rPr>
        <w:t xml:space="preserve"> </w:t>
      </w:r>
      <w:r w:rsidRPr="00AB0573">
        <w:rPr>
          <w:rFonts w:hint="cs"/>
          <w:b/>
          <w:bCs/>
          <w:rtl/>
        </w:rPr>
        <w:t>20</w:t>
      </w:r>
      <w:r w:rsidR="0018724B" w:rsidRPr="00AB0573">
        <w:rPr>
          <w:rFonts w:hint="cs"/>
          <w:b/>
          <w:bCs/>
          <w:rtl/>
        </w:rPr>
        <w:t>2</w:t>
      </w:r>
      <w:r w:rsidR="006100FE">
        <w:rPr>
          <w:rFonts w:hint="cs"/>
          <w:b/>
          <w:bCs/>
          <w:rtl/>
        </w:rPr>
        <w:t>6</w:t>
      </w:r>
      <w:r w:rsidRPr="00AB0573">
        <w:rPr>
          <w:rFonts w:hint="cs"/>
          <w:b/>
          <w:bCs/>
          <w:rtl/>
        </w:rPr>
        <w:t xml:space="preserve">                                                                              </w:t>
      </w:r>
      <w:r w:rsidR="001C1114" w:rsidRPr="00AB0573">
        <w:rPr>
          <w:rFonts w:hint="cs"/>
          <w:b/>
          <w:bCs/>
          <w:rtl/>
        </w:rPr>
        <w:t xml:space="preserve">                                   </w:t>
      </w:r>
      <w:r w:rsidR="00364536" w:rsidRPr="00364536">
        <w:rPr>
          <w:rFonts w:hint="cs"/>
          <w:b/>
          <w:bCs/>
          <w:rtl/>
        </w:rPr>
        <w:t>לכבוד</w:t>
      </w:r>
      <w:r w:rsidR="000B1FFF">
        <w:rPr>
          <w:rFonts w:hint="cs"/>
          <w:b/>
          <w:bCs/>
          <w:rtl/>
        </w:rPr>
        <w:t xml:space="preserve"> </w:t>
      </w:r>
    </w:p>
    <w:p w14:paraId="7DF1EB34" w14:textId="7BB78ED0" w:rsidR="005815D7" w:rsidRDefault="006100FE" w:rsidP="009A394A">
      <w:pPr>
        <w:spacing w:line="276" w:lineRule="auto"/>
        <w:ind w:left="391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 xml:space="preserve">לידי </w:t>
      </w:r>
      <w:r w:rsidR="006C73AE">
        <w:rPr>
          <w:rFonts w:hint="cs"/>
          <w:b/>
          <w:bCs/>
          <w:rtl/>
        </w:rPr>
        <w:t>הנהלת חשבונות</w:t>
      </w:r>
      <w:r w:rsidR="00675A76">
        <w:rPr>
          <w:rFonts w:hint="cs"/>
          <w:b/>
          <w:bCs/>
          <w:rtl/>
        </w:rPr>
        <w:t xml:space="preserve">/בעלים </w:t>
      </w:r>
    </w:p>
    <w:p w14:paraId="4A4F4FB3" w14:textId="4BEEC9BD" w:rsidR="00AB0573" w:rsidRDefault="00554D6D" w:rsidP="006100FE">
      <w:pPr>
        <w:spacing w:line="276" w:lineRule="auto"/>
        <w:ind w:left="391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רחוב</w:t>
      </w:r>
      <w:r w:rsidR="001E229A">
        <w:rPr>
          <w:b/>
          <w:bCs/>
        </w:rPr>
        <w:t xml:space="preserve"> </w:t>
      </w:r>
    </w:p>
    <w:p w14:paraId="23CB0B6F" w14:textId="01E2E910" w:rsidR="00E54FB9" w:rsidRDefault="00554D6D" w:rsidP="00AB0573">
      <w:pPr>
        <w:spacing w:line="276" w:lineRule="auto"/>
        <w:ind w:left="391"/>
        <w:jc w:val="both"/>
        <w:rPr>
          <w:b/>
          <w:bCs/>
        </w:rPr>
      </w:pPr>
      <w:r>
        <w:rPr>
          <w:rFonts w:hint="cs"/>
          <w:b/>
          <w:bCs/>
          <w:rtl/>
        </w:rPr>
        <w:t xml:space="preserve">עיר </w:t>
      </w:r>
    </w:p>
    <w:p w14:paraId="28A25518" w14:textId="16612825" w:rsidR="009A394A" w:rsidRPr="009A394A" w:rsidRDefault="004532A3" w:rsidP="009A394A">
      <w:pPr>
        <w:bidi w:val="0"/>
        <w:rPr>
          <w:rFonts w:cs="Times New Roman"/>
          <w:szCs w:val="24"/>
          <w:lang w:eastAsia="en-US"/>
        </w:rPr>
      </w:pPr>
      <w:r>
        <w:rPr>
          <w:b/>
          <w:bCs/>
          <w:rtl/>
        </w:rPr>
        <w:tab/>
      </w:r>
      <w:r w:rsidR="00E5619C" w:rsidRPr="009E53ED">
        <w:rPr>
          <w:rFonts w:hint="cs"/>
          <w:b/>
          <w:bCs/>
          <w:rtl/>
        </w:rPr>
        <w:t xml:space="preserve">  </w:t>
      </w:r>
      <w:r w:rsidR="001726C2">
        <w:rPr>
          <w:rFonts w:hint="cs"/>
          <w:b/>
          <w:bCs/>
          <w:rtl/>
        </w:rPr>
        <w:t xml:space="preserve">   </w:t>
      </w:r>
      <w:r w:rsidR="001726C2">
        <w:rPr>
          <w:b/>
          <w:bCs/>
          <w:rtl/>
        </w:rPr>
        <w:tab/>
      </w:r>
      <w:r w:rsidR="001726C2">
        <w:rPr>
          <w:b/>
          <w:bCs/>
          <w:rtl/>
        </w:rPr>
        <w:tab/>
      </w:r>
      <w:r w:rsidR="001726C2">
        <w:rPr>
          <w:b/>
          <w:bCs/>
          <w:rtl/>
        </w:rPr>
        <w:tab/>
      </w:r>
      <w:r w:rsidR="001726C2">
        <w:rPr>
          <w:b/>
          <w:bCs/>
          <w:rtl/>
        </w:rPr>
        <w:tab/>
      </w:r>
      <w:r w:rsidR="001726C2">
        <w:rPr>
          <w:b/>
          <w:bCs/>
          <w:rtl/>
        </w:rPr>
        <w:tab/>
      </w:r>
      <w:r w:rsidR="001726C2">
        <w:rPr>
          <w:b/>
          <w:bCs/>
          <w:rtl/>
        </w:rPr>
        <w:tab/>
      </w:r>
      <w:r w:rsidR="001726C2">
        <w:rPr>
          <w:b/>
          <w:bCs/>
          <w:rtl/>
        </w:rPr>
        <w:tab/>
      </w:r>
      <w:r w:rsidR="009A394A" w:rsidRPr="009A394A">
        <w:rPr>
          <w:rFonts w:ascii="Open Sans Hebrew" w:hAnsi="Open Sans Hebrew" w:cs="Times New Roman"/>
          <w:color w:val="555555"/>
          <w:spacing w:val="-2"/>
          <w:szCs w:val="24"/>
          <w:shd w:val="clear" w:color="auto" w:fill="FFFFFF"/>
          <w:lang w:eastAsia="en-US"/>
        </w:rPr>
        <w:t> </w:t>
      </w:r>
    </w:p>
    <w:p w14:paraId="76A73116" w14:textId="6B2A15B3" w:rsidR="009A394A" w:rsidRPr="009A394A" w:rsidRDefault="009A394A" w:rsidP="009A394A">
      <w:pPr>
        <w:shd w:val="clear" w:color="auto" w:fill="FFFFFF"/>
        <w:bidi w:val="0"/>
        <w:textAlignment w:val="top"/>
        <w:rPr>
          <w:b/>
          <w:bCs/>
          <w:rtl/>
        </w:rPr>
      </w:pPr>
    </w:p>
    <w:p w14:paraId="007F67BC" w14:textId="0713221D" w:rsidR="00DE7FF0" w:rsidRPr="001726C2" w:rsidRDefault="00DE7FF0" w:rsidP="00E54FB9">
      <w:pPr>
        <w:spacing w:line="276" w:lineRule="auto"/>
        <w:ind w:firstLine="391"/>
        <w:rPr>
          <w:rtl/>
        </w:rPr>
      </w:pPr>
    </w:p>
    <w:p w14:paraId="324B70E1" w14:textId="77777777" w:rsidR="0036539D" w:rsidRPr="0036539D" w:rsidRDefault="0036539D" w:rsidP="0036539D">
      <w:pPr>
        <w:spacing w:line="276" w:lineRule="auto"/>
        <w:ind w:left="5040" w:firstLine="720"/>
        <w:rPr>
          <w:rtl/>
        </w:rPr>
      </w:pPr>
    </w:p>
    <w:p w14:paraId="32BB5198" w14:textId="04A33822" w:rsidR="00DE7FF0" w:rsidRPr="004143FB" w:rsidRDefault="002C593C" w:rsidP="004143FB">
      <w:pPr>
        <w:spacing w:line="360" w:lineRule="auto"/>
        <w:jc w:val="center"/>
        <w:rPr>
          <w:b/>
          <w:bCs/>
          <w:sz w:val="28"/>
          <w:u w:val="single"/>
          <w:rtl/>
        </w:rPr>
      </w:pPr>
      <w:r w:rsidRPr="006F372A">
        <w:rPr>
          <w:rFonts w:hint="cs"/>
          <w:szCs w:val="24"/>
          <w:u w:val="single"/>
          <w:rtl/>
        </w:rPr>
        <w:t>הנדון</w:t>
      </w:r>
      <w:r w:rsidRPr="006F372A">
        <w:rPr>
          <w:rFonts w:hint="cs"/>
          <w:b/>
          <w:bCs/>
          <w:sz w:val="28"/>
          <w:u w:val="single"/>
          <w:rtl/>
        </w:rPr>
        <w:t xml:space="preserve">:  </w:t>
      </w:r>
      <w:r>
        <w:rPr>
          <w:rFonts w:hint="cs"/>
          <w:b/>
          <w:bCs/>
          <w:sz w:val="28"/>
          <w:u w:val="single"/>
          <w:rtl/>
        </w:rPr>
        <w:t>חידוש רישיון לשנת 20</w:t>
      </w:r>
      <w:r w:rsidR="0018724B">
        <w:rPr>
          <w:rFonts w:hint="cs"/>
          <w:b/>
          <w:bCs/>
          <w:sz w:val="28"/>
          <w:u w:val="single"/>
          <w:rtl/>
        </w:rPr>
        <w:t>2</w:t>
      </w:r>
      <w:r w:rsidR="006100FE">
        <w:rPr>
          <w:rFonts w:hint="cs"/>
          <w:b/>
          <w:bCs/>
          <w:sz w:val="28"/>
          <w:u w:val="single"/>
          <w:rtl/>
        </w:rPr>
        <w:t>6</w:t>
      </w:r>
      <w:r>
        <w:rPr>
          <w:rFonts w:hint="cs"/>
          <w:b/>
          <w:bCs/>
          <w:sz w:val="28"/>
          <w:u w:val="single"/>
          <w:rtl/>
        </w:rPr>
        <w:t xml:space="preserve"> על פי הסכם בין הפדרציה הישראלית לתקליטים וקלטות בע"מ </w:t>
      </w:r>
      <w:bookmarkStart w:id="0" w:name="_Hlk139195008"/>
      <w:r>
        <w:rPr>
          <w:rFonts w:hint="cs"/>
          <w:b/>
          <w:bCs/>
          <w:sz w:val="28"/>
          <w:u w:val="single"/>
          <w:rtl/>
        </w:rPr>
        <w:t>וארגון חברות ההסעה בישראל</w:t>
      </w:r>
    </w:p>
    <w:p w14:paraId="5735F3D5" w14:textId="77777777" w:rsidR="002C593C" w:rsidRPr="004143FB" w:rsidRDefault="002C593C" w:rsidP="0028129E">
      <w:pPr>
        <w:spacing w:line="360" w:lineRule="auto"/>
        <w:rPr>
          <w:b/>
          <w:bCs/>
          <w:sz w:val="28"/>
          <w:rtl/>
        </w:rPr>
      </w:pPr>
      <w:bookmarkStart w:id="1" w:name="_Hlk139194690"/>
      <w:r w:rsidRPr="004143FB">
        <w:rPr>
          <w:rFonts w:hint="cs"/>
          <w:b/>
          <w:bCs/>
          <w:sz w:val="28"/>
          <w:rtl/>
        </w:rPr>
        <w:t>שלום רב,</w:t>
      </w:r>
    </w:p>
    <w:p w14:paraId="4BD81FE3" w14:textId="7E9DEC34" w:rsidR="002C593C" w:rsidRPr="004143FB" w:rsidRDefault="002C593C" w:rsidP="00E9571A">
      <w:pPr>
        <w:spacing w:line="360" w:lineRule="auto"/>
        <w:rPr>
          <w:sz w:val="28"/>
          <w:rtl/>
        </w:rPr>
      </w:pPr>
      <w:r w:rsidRPr="004143FB">
        <w:rPr>
          <w:rFonts w:hint="cs"/>
          <w:sz w:val="28"/>
          <w:rtl/>
        </w:rPr>
        <w:t>אנו מתכבדים לפנות אליכם בנושא חידוש רישיון השמעה פומבית של מוסיקה לשנת 20</w:t>
      </w:r>
      <w:r w:rsidR="0018724B" w:rsidRPr="004143FB">
        <w:rPr>
          <w:rFonts w:hint="cs"/>
          <w:sz w:val="28"/>
          <w:rtl/>
        </w:rPr>
        <w:t>2</w:t>
      </w:r>
      <w:r w:rsidR="006100FE">
        <w:rPr>
          <w:rFonts w:hint="cs"/>
          <w:sz w:val="28"/>
          <w:rtl/>
        </w:rPr>
        <w:t>6</w:t>
      </w:r>
      <w:r w:rsidRPr="004143FB">
        <w:rPr>
          <w:rFonts w:hint="cs"/>
          <w:sz w:val="28"/>
          <w:rtl/>
        </w:rPr>
        <w:t>.</w:t>
      </w:r>
    </w:p>
    <w:bookmarkEnd w:id="0"/>
    <w:bookmarkEnd w:id="1"/>
    <w:p w14:paraId="3D4C2008" w14:textId="0C162322" w:rsidR="0028129E" w:rsidRPr="004143FB" w:rsidRDefault="002C593C" w:rsidP="00E9571A">
      <w:pPr>
        <w:spacing w:line="360" w:lineRule="auto"/>
        <w:rPr>
          <w:sz w:val="28"/>
          <w:rtl/>
        </w:rPr>
      </w:pPr>
      <w:r w:rsidRPr="004143FB">
        <w:rPr>
          <w:rFonts w:hint="cs"/>
          <w:sz w:val="28"/>
          <w:rtl/>
        </w:rPr>
        <w:t xml:space="preserve">להזכירכם, במסגרת ההסכם נקבע כי כל חברת הסעות, </w:t>
      </w:r>
      <w:r w:rsidRPr="004143FB">
        <w:rPr>
          <w:rFonts w:hint="cs"/>
          <w:b/>
          <w:bCs/>
          <w:sz w:val="28"/>
          <w:u w:val="single"/>
          <w:rtl/>
        </w:rPr>
        <w:t>החברה בארגון</w:t>
      </w:r>
      <w:r w:rsidRPr="004143FB">
        <w:rPr>
          <w:rFonts w:hint="cs"/>
          <w:sz w:val="28"/>
          <w:rtl/>
        </w:rPr>
        <w:t xml:space="preserve">,  תעביר תשלום של </w:t>
      </w:r>
      <w:r w:rsidRPr="004143FB">
        <w:rPr>
          <w:rFonts w:hint="cs"/>
          <w:b/>
          <w:bCs/>
          <w:sz w:val="28"/>
          <w:u w:val="single"/>
          <w:rtl/>
        </w:rPr>
        <w:t>70 ₪ (בתוספת מע"מ)</w:t>
      </w:r>
      <w:r w:rsidRPr="004143FB">
        <w:rPr>
          <w:rFonts w:hint="cs"/>
          <w:sz w:val="28"/>
          <w:rtl/>
        </w:rPr>
        <w:t xml:space="preserve"> עבור כל רכב הקיים בחברתה </w:t>
      </w:r>
      <w:r w:rsidR="0028129E" w:rsidRPr="004143FB">
        <w:rPr>
          <w:rFonts w:hint="cs"/>
          <w:sz w:val="28"/>
          <w:rtl/>
        </w:rPr>
        <w:t xml:space="preserve">וזאת </w:t>
      </w:r>
      <w:r w:rsidR="0028129E" w:rsidRPr="004143FB">
        <w:rPr>
          <w:rFonts w:hint="cs"/>
          <w:b/>
          <w:bCs/>
          <w:sz w:val="28"/>
          <w:u w:val="single"/>
          <w:rtl/>
        </w:rPr>
        <w:t xml:space="preserve">עד </w:t>
      </w:r>
      <w:r w:rsidR="006100FE">
        <w:rPr>
          <w:rFonts w:hint="cs"/>
          <w:b/>
          <w:bCs/>
          <w:sz w:val="28"/>
          <w:u w:val="single"/>
          <w:rtl/>
        </w:rPr>
        <w:t>לתאריך 15/08/2026</w:t>
      </w:r>
    </w:p>
    <w:p w14:paraId="2C75A135" w14:textId="52949FF9" w:rsidR="0028129E" w:rsidRPr="004143FB" w:rsidRDefault="0028129E" w:rsidP="0028129E">
      <w:pPr>
        <w:spacing w:line="360" w:lineRule="auto"/>
        <w:rPr>
          <w:sz w:val="28"/>
          <w:u w:val="single"/>
          <w:rtl/>
        </w:rPr>
      </w:pPr>
      <w:r w:rsidRPr="004143FB">
        <w:rPr>
          <w:rFonts w:hint="cs"/>
          <w:sz w:val="28"/>
          <w:u w:val="single"/>
          <w:rtl/>
        </w:rPr>
        <w:t xml:space="preserve">חברה בארגון אשר </w:t>
      </w:r>
      <w:r w:rsidR="004143FB" w:rsidRPr="004143FB">
        <w:rPr>
          <w:rFonts w:hint="cs"/>
          <w:sz w:val="28"/>
          <w:u w:val="single"/>
          <w:rtl/>
        </w:rPr>
        <w:t xml:space="preserve">לא </w:t>
      </w:r>
      <w:r w:rsidRPr="004143FB">
        <w:rPr>
          <w:rFonts w:hint="cs"/>
          <w:sz w:val="28"/>
          <w:u w:val="single"/>
          <w:rtl/>
        </w:rPr>
        <w:t xml:space="preserve">תעביר </w:t>
      </w:r>
      <w:r w:rsidR="004143FB" w:rsidRPr="004143FB">
        <w:rPr>
          <w:rFonts w:hint="cs"/>
          <w:sz w:val="28"/>
          <w:u w:val="single"/>
          <w:rtl/>
        </w:rPr>
        <w:t xml:space="preserve">עד לתאריך </w:t>
      </w:r>
      <w:r w:rsidR="006100FE">
        <w:rPr>
          <w:rFonts w:hint="cs"/>
          <w:sz w:val="28"/>
          <w:u w:val="single"/>
          <w:rtl/>
        </w:rPr>
        <w:t>15/08/2026</w:t>
      </w:r>
      <w:r w:rsidRPr="004143FB">
        <w:rPr>
          <w:rFonts w:hint="cs"/>
          <w:sz w:val="28"/>
          <w:u w:val="single"/>
          <w:rtl/>
        </w:rPr>
        <w:t xml:space="preserve"> תשלם עבור כל רכב </w:t>
      </w:r>
      <w:r w:rsidRPr="004143FB">
        <w:rPr>
          <w:rFonts w:hint="cs"/>
          <w:b/>
          <w:bCs/>
          <w:sz w:val="28"/>
          <w:u w:val="single"/>
          <w:rtl/>
        </w:rPr>
        <w:t>הסעה 90 ₪ (בתוספת מע"מ)</w:t>
      </w:r>
    </w:p>
    <w:p w14:paraId="37B640FA" w14:textId="77777777" w:rsidR="00801A97" w:rsidRPr="00801A97" w:rsidRDefault="00801A97" w:rsidP="00801A97">
      <w:pPr>
        <w:ind w:left="828"/>
        <w:rPr>
          <w:rFonts w:cs="David"/>
          <w:szCs w:val="24"/>
          <w:u w:val="single"/>
          <w:rtl/>
        </w:rPr>
      </w:pPr>
      <w:r w:rsidRPr="00801A97">
        <w:rPr>
          <w:rFonts w:cs="David"/>
          <w:szCs w:val="24"/>
          <w:u w:val="single"/>
          <w:rtl/>
        </w:rPr>
        <w:t>את התשלום ניתן להסדיר באמצעות המחאות, כרטיסי אשראי או העברה בנקאית:</w:t>
      </w:r>
    </w:p>
    <w:p w14:paraId="65E77EAD" w14:textId="77777777" w:rsidR="00801A97" w:rsidRPr="00801A97" w:rsidRDefault="00801A97" w:rsidP="00801A97">
      <w:pPr>
        <w:ind w:left="828"/>
        <w:rPr>
          <w:rFonts w:cs="David"/>
          <w:szCs w:val="24"/>
          <w:rtl/>
        </w:rPr>
      </w:pPr>
    </w:p>
    <w:p w14:paraId="7CF3941A" w14:textId="77777777" w:rsidR="00801A97" w:rsidRPr="006100FE" w:rsidRDefault="00801A97" w:rsidP="00801A97">
      <w:pPr>
        <w:numPr>
          <w:ilvl w:val="0"/>
          <w:numId w:val="7"/>
        </w:numPr>
        <w:spacing w:line="360" w:lineRule="auto"/>
        <w:rPr>
          <w:rFonts w:cs="David"/>
          <w:szCs w:val="24"/>
        </w:rPr>
      </w:pPr>
      <w:r w:rsidRPr="00801A97">
        <w:rPr>
          <w:rFonts w:cs="David"/>
          <w:szCs w:val="24"/>
          <w:u w:val="single"/>
          <w:rtl/>
        </w:rPr>
        <w:t>המחאות</w:t>
      </w:r>
      <w:r w:rsidRPr="00801A97">
        <w:rPr>
          <w:rFonts w:cs="David"/>
          <w:szCs w:val="24"/>
          <w:rtl/>
        </w:rPr>
        <w:t xml:space="preserve"> יש לרשום לטובת: הפדרציה הישראלית לתקליטים וקלטות בע"מ</w:t>
      </w:r>
      <w:r w:rsidRPr="00801A97">
        <w:rPr>
          <w:rFonts w:cs="David" w:hint="cs"/>
          <w:szCs w:val="24"/>
          <w:rtl/>
        </w:rPr>
        <w:t xml:space="preserve">, </w:t>
      </w:r>
      <w:r w:rsidRPr="00801A97">
        <w:rPr>
          <w:rFonts w:asciiTheme="minorBidi" w:hAnsiTheme="minorBidi" w:hint="cs"/>
          <w:b/>
          <w:bCs/>
          <w:noProof/>
          <w:szCs w:val="24"/>
          <w:rtl/>
        </w:rPr>
        <w:t xml:space="preserve">יש לשלוח בדואר רשום בלבד בכתובת: </w:t>
      </w:r>
      <w:r w:rsidRPr="00801A97">
        <w:rPr>
          <w:rFonts w:asciiTheme="minorBidi" w:hAnsiTheme="minorBidi"/>
          <w:b/>
          <w:bCs/>
          <w:noProof/>
          <w:szCs w:val="24"/>
          <w:rtl/>
        </w:rPr>
        <w:t xml:space="preserve">ת.ד 1830 </w:t>
      </w:r>
      <w:r w:rsidRPr="00801A97">
        <w:rPr>
          <w:rFonts w:asciiTheme="minorBidi" w:hAnsiTheme="minorBidi" w:hint="cs"/>
          <w:b/>
          <w:bCs/>
          <w:noProof/>
          <w:szCs w:val="24"/>
          <w:rtl/>
        </w:rPr>
        <w:t>בני ברק 5111801, יש להעביר אלינו את האסמכתא בצירוף ברקוד.</w:t>
      </w:r>
    </w:p>
    <w:p w14:paraId="201FC898" w14:textId="77777777" w:rsidR="006100FE" w:rsidRPr="00801A97" w:rsidRDefault="006100FE" w:rsidP="006100FE">
      <w:pPr>
        <w:spacing w:line="360" w:lineRule="auto"/>
        <w:ind w:left="1068"/>
        <w:rPr>
          <w:rFonts w:cs="David"/>
          <w:szCs w:val="24"/>
          <w:rtl/>
        </w:rPr>
      </w:pPr>
    </w:p>
    <w:p w14:paraId="2785A0CF" w14:textId="77777777" w:rsidR="00801A97" w:rsidRDefault="00801A97" w:rsidP="00801A97">
      <w:pPr>
        <w:numPr>
          <w:ilvl w:val="0"/>
          <w:numId w:val="7"/>
        </w:numPr>
        <w:spacing w:line="360" w:lineRule="auto"/>
        <w:rPr>
          <w:rFonts w:cs="David"/>
          <w:szCs w:val="24"/>
        </w:rPr>
      </w:pPr>
      <w:r w:rsidRPr="00801A97">
        <w:rPr>
          <w:rFonts w:cs="David"/>
          <w:szCs w:val="24"/>
          <w:u w:val="single"/>
          <w:rtl/>
        </w:rPr>
        <w:t>כרטיסי אשראי</w:t>
      </w:r>
      <w:r w:rsidRPr="00801A97">
        <w:rPr>
          <w:rFonts w:cs="David" w:hint="cs"/>
          <w:szCs w:val="24"/>
          <w:rtl/>
        </w:rPr>
        <w:t xml:space="preserve"> </w:t>
      </w:r>
      <w:r w:rsidRPr="00801A97">
        <w:rPr>
          <w:rFonts w:cs="David"/>
          <w:szCs w:val="24"/>
          <w:rtl/>
        </w:rPr>
        <w:t>–</w:t>
      </w:r>
      <w:r w:rsidRPr="00801A97">
        <w:rPr>
          <w:rFonts w:cs="David" w:hint="cs"/>
          <w:szCs w:val="24"/>
          <w:rtl/>
        </w:rPr>
        <w:t xml:space="preserve"> יש ליצור קשר טלפוני מול משרדי הפדרציה (03-6130715/6)</w:t>
      </w:r>
    </w:p>
    <w:p w14:paraId="2A99056F" w14:textId="77777777" w:rsidR="006100FE" w:rsidRPr="00801A97" w:rsidRDefault="006100FE" w:rsidP="006100FE">
      <w:pPr>
        <w:spacing w:line="360" w:lineRule="auto"/>
        <w:ind w:left="1068"/>
        <w:rPr>
          <w:rFonts w:cs="David"/>
          <w:szCs w:val="24"/>
          <w:rtl/>
        </w:rPr>
      </w:pPr>
    </w:p>
    <w:p w14:paraId="4C76E650" w14:textId="77777777" w:rsidR="00801A97" w:rsidRPr="00801A97" w:rsidRDefault="00801A97" w:rsidP="00801A97">
      <w:pPr>
        <w:numPr>
          <w:ilvl w:val="0"/>
          <w:numId w:val="7"/>
        </w:numPr>
        <w:spacing w:line="360" w:lineRule="auto"/>
        <w:rPr>
          <w:rFonts w:cs="David"/>
          <w:szCs w:val="24"/>
          <w:rtl/>
        </w:rPr>
      </w:pPr>
      <w:r w:rsidRPr="00801A97">
        <w:rPr>
          <w:rFonts w:cs="David"/>
          <w:szCs w:val="24"/>
          <w:u w:val="single"/>
          <w:rtl/>
        </w:rPr>
        <w:t>פרטי בנק לצורך העברה בנקאית</w:t>
      </w:r>
      <w:r w:rsidRPr="00801A97">
        <w:rPr>
          <w:rFonts w:cs="David"/>
          <w:szCs w:val="24"/>
          <w:rtl/>
        </w:rPr>
        <w:t xml:space="preserve">:  </w:t>
      </w:r>
    </w:p>
    <w:p w14:paraId="086E5EFC" w14:textId="77777777" w:rsidR="00801A97" w:rsidRPr="004E618F" w:rsidRDefault="00801A97" w:rsidP="00801A97">
      <w:pPr>
        <w:spacing w:line="360" w:lineRule="auto"/>
        <w:ind w:left="708"/>
        <w:rPr>
          <w:rFonts w:cs="David"/>
          <w:b/>
          <w:bCs/>
          <w:szCs w:val="24"/>
          <w:rtl/>
        </w:rPr>
      </w:pPr>
      <w:r w:rsidRPr="004E618F">
        <w:rPr>
          <w:rFonts w:cs="David"/>
          <w:b/>
          <w:bCs/>
          <w:szCs w:val="24"/>
          <w:rtl/>
        </w:rPr>
        <w:t xml:space="preserve">בנק </w:t>
      </w:r>
      <w:r w:rsidRPr="004E618F">
        <w:rPr>
          <w:rFonts w:cs="David" w:hint="cs"/>
          <w:b/>
          <w:bCs/>
          <w:szCs w:val="24"/>
          <w:rtl/>
        </w:rPr>
        <w:t>לאומי</w:t>
      </w:r>
      <w:r w:rsidRPr="004E618F">
        <w:rPr>
          <w:rFonts w:cs="David"/>
          <w:b/>
          <w:bCs/>
          <w:szCs w:val="24"/>
          <w:rtl/>
        </w:rPr>
        <w:t xml:space="preserve">, סניף </w:t>
      </w:r>
      <w:r w:rsidRPr="004E618F">
        <w:rPr>
          <w:rFonts w:cs="David" w:hint="cs"/>
          <w:b/>
          <w:bCs/>
          <w:szCs w:val="24"/>
          <w:rtl/>
        </w:rPr>
        <w:t>666</w:t>
      </w:r>
      <w:r w:rsidRPr="004E618F">
        <w:rPr>
          <w:rFonts w:cs="David"/>
          <w:b/>
          <w:bCs/>
          <w:szCs w:val="24"/>
          <w:rtl/>
        </w:rPr>
        <w:t xml:space="preserve"> </w:t>
      </w:r>
      <w:r w:rsidRPr="004E618F">
        <w:rPr>
          <w:rFonts w:cs="David" w:hint="cs"/>
          <w:b/>
          <w:bCs/>
          <w:szCs w:val="24"/>
          <w:rtl/>
        </w:rPr>
        <w:t>מגדלי פז</w:t>
      </w:r>
      <w:r w:rsidRPr="004E618F">
        <w:rPr>
          <w:rFonts w:cs="David"/>
          <w:b/>
          <w:bCs/>
          <w:szCs w:val="24"/>
          <w:rtl/>
        </w:rPr>
        <w:t xml:space="preserve"> רמת גן, מספר חשבון: </w:t>
      </w:r>
      <w:r w:rsidRPr="004E618F">
        <w:rPr>
          <w:rFonts w:cs="David" w:hint="cs"/>
          <w:b/>
          <w:bCs/>
          <w:szCs w:val="24"/>
          <w:rtl/>
        </w:rPr>
        <w:t>18830021</w:t>
      </w:r>
      <w:r w:rsidRPr="004E618F">
        <w:rPr>
          <w:rFonts w:cs="David"/>
          <w:b/>
          <w:bCs/>
          <w:szCs w:val="24"/>
          <w:rtl/>
        </w:rPr>
        <w:t>.</w:t>
      </w:r>
    </w:p>
    <w:p w14:paraId="0D3EADCF" w14:textId="77777777" w:rsidR="00801A97" w:rsidRPr="00801A97" w:rsidRDefault="00801A97" w:rsidP="00801A97">
      <w:pPr>
        <w:spacing w:line="360" w:lineRule="auto"/>
        <w:ind w:left="708" w:right="1080"/>
        <w:rPr>
          <w:rFonts w:cs="David"/>
          <w:szCs w:val="24"/>
          <w:rtl/>
        </w:rPr>
      </w:pPr>
      <w:r w:rsidRPr="00801A97">
        <w:rPr>
          <w:rFonts w:cs="David"/>
          <w:szCs w:val="24"/>
          <w:rtl/>
        </w:rPr>
        <w:t>במקרה של העברה בנקאית יש להעביר אישור הפקדה באמצעות פקס שמספרו 03-5756747</w:t>
      </w:r>
      <w:r w:rsidRPr="00801A97">
        <w:rPr>
          <w:rFonts w:cs="David" w:hint="cs"/>
          <w:szCs w:val="24"/>
          <w:rtl/>
        </w:rPr>
        <w:t xml:space="preserve"> </w:t>
      </w:r>
    </w:p>
    <w:p w14:paraId="389EA3E2" w14:textId="77777777" w:rsidR="00801A97" w:rsidRPr="00801A97" w:rsidRDefault="00801A97" w:rsidP="00801A97">
      <w:pPr>
        <w:spacing w:line="360" w:lineRule="auto"/>
        <w:ind w:left="708" w:right="1080"/>
        <w:rPr>
          <w:rFonts w:cs="David"/>
          <w:szCs w:val="24"/>
        </w:rPr>
      </w:pPr>
      <w:r w:rsidRPr="00801A97">
        <w:rPr>
          <w:rFonts w:cs="David" w:hint="cs"/>
          <w:szCs w:val="24"/>
          <w:rtl/>
        </w:rPr>
        <w:t xml:space="preserve">או למייל  - </w:t>
      </w:r>
      <w:hyperlink r:id="rId7" w:history="1">
        <w:r w:rsidRPr="00801A97">
          <w:rPr>
            <w:rStyle w:val="Hyperlink"/>
            <w:rFonts w:cs="David"/>
            <w:szCs w:val="24"/>
          </w:rPr>
          <w:t>alina@ifpi.co.il</w:t>
        </w:r>
      </w:hyperlink>
    </w:p>
    <w:p w14:paraId="3901EC18" w14:textId="77777777" w:rsidR="00801A97" w:rsidRPr="00801A97" w:rsidRDefault="00801A97" w:rsidP="00801A97">
      <w:pPr>
        <w:spacing w:line="360" w:lineRule="auto"/>
        <w:ind w:left="720" w:right="1080"/>
        <w:rPr>
          <w:rFonts w:cs="David"/>
          <w:szCs w:val="24"/>
          <w:rtl/>
        </w:rPr>
      </w:pPr>
      <w:r w:rsidRPr="00801A97">
        <w:rPr>
          <w:rFonts w:cs="David" w:hint="cs"/>
          <w:szCs w:val="24"/>
          <w:rtl/>
        </w:rPr>
        <w:t>בכל עניין או דבר הקשור בחשבון ניתן לפנות אלי בטלפון: 03-6130715.</w:t>
      </w:r>
    </w:p>
    <w:p w14:paraId="19CB2A24" w14:textId="77777777" w:rsidR="00801A97" w:rsidRPr="009F73A0" w:rsidRDefault="00801A97" w:rsidP="00801A97">
      <w:pPr>
        <w:rPr>
          <w:rFonts w:cs="David"/>
          <w:rtl/>
        </w:rPr>
      </w:pPr>
    </w:p>
    <w:p w14:paraId="221C5D41" w14:textId="77777777" w:rsidR="00801A97" w:rsidRPr="009F73A0" w:rsidRDefault="00801A97" w:rsidP="00801A97">
      <w:pPr>
        <w:rPr>
          <w:rFonts w:cs="David"/>
          <w:rtl/>
        </w:rPr>
      </w:pPr>
      <w:r w:rsidRPr="009F73A0">
        <w:rPr>
          <w:rFonts w:cs="David" w:hint="cs"/>
          <w:rtl/>
        </w:rPr>
        <w:t xml:space="preserve">                                                   </w:t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</w:r>
      <w:r>
        <w:rPr>
          <w:rFonts w:cs="David" w:hint="cs"/>
          <w:rtl/>
        </w:rPr>
        <w:tab/>
        <w:t xml:space="preserve"> </w:t>
      </w:r>
      <w:r w:rsidRPr="009F73A0">
        <w:rPr>
          <w:rFonts w:cs="David" w:hint="cs"/>
          <w:rtl/>
        </w:rPr>
        <w:t xml:space="preserve">               בכבוד רב,</w:t>
      </w:r>
    </w:p>
    <w:p w14:paraId="3532469A" w14:textId="77777777" w:rsidR="00801A97" w:rsidRPr="009F73A0" w:rsidRDefault="00801A97" w:rsidP="00801A97">
      <w:pPr>
        <w:rPr>
          <w:rFonts w:cs="David"/>
          <w:rtl/>
        </w:rPr>
      </w:pPr>
      <w:r w:rsidRPr="009F73A0">
        <w:rPr>
          <w:rFonts w:cs="David" w:hint="cs"/>
          <w:rtl/>
        </w:rPr>
        <w:tab/>
      </w:r>
      <w:r w:rsidRPr="009F73A0">
        <w:rPr>
          <w:rFonts w:cs="David" w:hint="cs"/>
          <w:rtl/>
        </w:rPr>
        <w:tab/>
      </w:r>
      <w:r w:rsidRPr="009F73A0">
        <w:rPr>
          <w:rFonts w:cs="David" w:hint="cs"/>
          <w:rtl/>
        </w:rPr>
        <w:tab/>
      </w:r>
      <w:r w:rsidRPr="009F73A0">
        <w:rPr>
          <w:rFonts w:cs="David" w:hint="cs"/>
          <w:rtl/>
        </w:rPr>
        <w:tab/>
      </w:r>
      <w:r w:rsidRPr="009F73A0">
        <w:rPr>
          <w:rFonts w:cs="David" w:hint="cs"/>
          <w:rtl/>
        </w:rPr>
        <w:tab/>
      </w:r>
      <w:r w:rsidRPr="009F73A0">
        <w:rPr>
          <w:rFonts w:cs="David" w:hint="cs"/>
          <w:rtl/>
        </w:rPr>
        <w:tab/>
        <w:t xml:space="preserve">        </w:t>
      </w:r>
    </w:p>
    <w:p w14:paraId="64CB606E" w14:textId="7F7956CB" w:rsidR="00801A97" w:rsidRPr="009F73A0" w:rsidRDefault="00801A97" w:rsidP="00801A97">
      <w:pPr>
        <w:rPr>
          <w:rFonts w:cs="David"/>
        </w:rPr>
      </w:pPr>
      <w:r w:rsidRPr="009F73A0">
        <w:rPr>
          <w:rFonts w:cs="David" w:hint="cs"/>
          <w:rtl/>
        </w:rPr>
        <w:t xml:space="preserve">                                                                                      </w:t>
      </w:r>
      <w:r>
        <w:rPr>
          <w:rFonts w:cs="David" w:hint="cs"/>
          <w:rtl/>
        </w:rPr>
        <w:t xml:space="preserve">      </w:t>
      </w:r>
      <w:r w:rsidRPr="009F73A0">
        <w:rPr>
          <w:rFonts w:cs="David" w:hint="cs"/>
          <w:rtl/>
        </w:rPr>
        <w:t xml:space="preserve">    </w:t>
      </w:r>
      <w:r>
        <w:rPr>
          <w:rFonts w:cs="David" w:hint="cs"/>
          <w:rtl/>
        </w:rPr>
        <w:t>אלינה</w:t>
      </w:r>
    </w:p>
    <w:p w14:paraId="693F37AC" w14:textId="77777777" w:rsidR="00801A97" w:rsidRPr="009F73A0" w:rsidRDefault="00801A97" w:rsidP="00801A97">
      <w:pPr>
        <w:rPr>
          <w:rFonts w:cs="David"/>
        </w:rPr>
      </w:pPr>
      <w:r w:rsidRPr="009F73A0">
        <w:rPr>
          <w:rFonts w:cs="David" w:hint="cs"/>
          <w:rtl/>
        </w:rPr>
        <w:t xml:space="preserve">                                                                      הפדרציה הישראלית לתקליטים וקלטות בע"מ</w:t>
      </w:r>
    </w:p>
    <w:p w14:paraId="3947A7E9" w14:textId="77777777" w:rsidR="00E5390B" w:rsidRPr="00DE7FF0" w:rsidRDefault="00E5390B" w:rsidP="00801A97">
      <w:pPr>
        <w:ind w:left="828"/>
        <w:rPr>
          <w:b/>
          <w:bCs/>
        </w:rPr>
      </w:pPr>
    </w:p>
    <w:p w14:paraId="2C1D5AC9" w14:textId="77777777" w:rsidR="00BA0F2C" w:rsidRPr="00DE7FF0" w:rsidRDefault="00BA0F2C">
      <w:pPr>
        <w:ind w:left="828"/>
        <w:rPr>
          <w:b/>
          <w:bCs/>
        </w:rPr>
      </w:pPr>
    </w:p>
    <w:sectPr w:rsidR="00BA0F2C" w:rsidRPr="00DE7FF0" w:rsidSect="00E359A3">
      <w:headerReference w:type="default" r:id="rId8"/>
      <w:footerReference w:type="default" r:id="rId9"/>
      <w:pgSz w:w="12240" w:h="15840"/>
      <w:pgMar w:top="142" w:right="1077" w:bottom="1440" w:left="1418" w:header="181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BD26F" w14:textId="77777777" w:rsidR="00AE75E0" w:rsidRDefault="00AE75E0">
      <w:r>
        <w:separator/>
      </w:r>
    </w:p>
  </w:endnote>
  <w:endnote w:type="continuationSeparator" w:id="0">
    <w:p w14:paraId="017993AC" w14:textId="77777777" w:rsidR="00AE75E0" w:rsidRDefault="00AE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Hebrew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B3CAD" w14:textId="77777777" w:rsidR="003805C5" w:rsidRDefault="00762B92" w:rsidP="00AC015F">
    <w:pPr>
      <w:pStyle w:val="a4"/>
      <w:jc w:val="right"/>
    </w:pPr>
    <w:r>
      <w:rPr>
        <w:noProof/>
        <w:rtl/>
        <w:lang w:eastAsia="en-US"/>
      </w:rPr>
      <w:drawing>
        <wp:inline distT="0" distB="0" distL="0" distR="0" wp14:anchorId="2AFFF756" wp14:editId="38C05A30">
          <wp:extent cx="5836920" cy="556260"/>
          <wp:effectExtent l="19050" t="0" r="0" b="0"/>
          <wp:docPr id="2" name="תמונה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6920" cy="5562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EA6F" w14:textId="77777777" w:rsidR="00AE75E0" w:rsidRDefault="00AE75E0">
      <w:r>
        <w:separator/>
      </w:r>
    </w:p>
  </w:footnote>
  <w:footnote w:type="continuationSeparator" w:id="0">
    <w:p w14:paraId="5A0D4AB1" w14:textId="77777777" w:rsidR="00AE75E0" w:rsidRDefault="00AE7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E7B71" w14:textId="77777777" w:rsidR="003805C5" w:rsidRDefault="00762B92" w:rsidP="0032204D">
    <w:pPr>
      <w:pStyle w:val="a3"/>
      <w:ind w:left="-360" w:right="-180"/>
      <w:jc w:val="both"/>
    </w:pPr>
    <w:r>
      <w:rPr>
        <w:noProof/>
        <w:rtl/>
        <w:lang w:eastAsia="en-US"/>
      </w:rPr>
      <w:drawing>
        <wp:inline distT="0" distB="0" distL="0" distR="0" wp14:anchorId="12C34515" wp14:editId="683DEED3">
          <wp:extent cx="7543800" cy="777240"/>
          <wp:effectExtent l="19050" t="0" r="0" b="0"/>
          <wp:docPr id="1" name="תמונה 1" descr="logo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7651"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77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C4D6C"/>
    <w:multiLevelType w:val="hybridMultilevel"/>
    <w:tmpl w:val="D19E2B88"/>
    <w:lvl w:ilvl="0" w:tplc="FC2242FA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cs="David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1223036"/>
    <w:multiLevelType w:val="hybridMultilevel"/>
    <w:tmpl w:val="ADDA3A74"/>
    <w:lvl w:ilvl="0" w:tplc="DB28263C">
      <w:start w:val="1"/>
      <w:numFmt w:val="hebrew1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BFF664A"/>
    <w:multiLevelType w:val="hybridMultilevel"/>
    <w:tmpl w:val="532406F4"/>
    <w:lvl w:ilvl="0" w:tplc="8EB0889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" w15:restartNumberingAfterBreak="0">
    <w:nsid w:val="52234977"/>
    <w:multiLevelType w:val="hybridMultilevel"/>
    <w:tmpl w:val="6F22FFF0"/>
    <w:lvl w:ilvl="0" w:tplc="B2F882C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CB40487"/>
    <w:multiLevelType w:val="multilevel"/>
    <w:tmpl w:val="450890E6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hebrew2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hebrew2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righ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hebrew2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79A21C48"/>
    <w:multiLevelType w:val="hybridMultilevel"/>
    <w:tmpl w:val="ECCCD840"/>
    <w:lvl w:ilvl="0" w:tplc="5A38A22C">
      <w:start w:val="8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7B3B5BF1"/>
    <w:multiLevelType w:val="hybridMultilevel"/>
    <w:tmpl w:val="F6F00B2A"/>
    <w:lvl w:ilvl="0" w:tplc="3078EFB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091978">
    <w:abstractNumId w:val="2"/>
  </w:num>
  <w:num w:numId="2" w16cid:durableId="254024405">
    <w:abstractNumId w:val="3"/>
  </w:num>
  <w:num w:numId="3" w16cid:durableId="599025119">
    <w:abstractNumId w:val="4"/>
  </w:num>
  <w:num w:numId="4" w16cid:durableId="1145390643">
    <w:abstractNumId w:val="0"/>
  </w:num>
  <w:num w:numId="5" w16cid:durableId="1454909643">
    <w:abstractNumId w:val="5"/>
  </w:num>
  <w:num w:numId="6" w16cid:durableId="475954898">
    <w:abstractNumId w:val="6"/>
  </w:num>
  <w:num w:numId="7" w16cid:durableId="14791046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9B"/>
    <w:rsid w:val="00001643"/>
    <w:rsid w:val="000059EF"/>
    <w:rsid w:val="00012C08"/>
    <w:rsid w:val="00016583"/>
    <w:rsid w:val="0003150D"/>
    <w:rsid w:val="00037919"/>
    <w:rsid w:val="00047689"/>
    <w:rsid w:val="00060661"/>
    <w:rsid w:val="00075E24"/>
    <w:rsid w:val="000775B1"/>
    <w:rsid w:val="00081BF4"/>
    <w:rsid w:val="00082FC9"/>
    <w:rsid w:val="0008402F"/>
    <w:rsid w:val="00090020"/>
    <w:rsid w:val="000934ED"/>
    <w:rsid w:val="000A4C84"/>
    <w:rsid w:val="000B1FFF"/>
    <w:rsid w:val="000B3ACE"/>
    <w:rsid w:val="000B527C"/>
    <w:rsid w:val="000C11C7"/>
    <w:rsid w:val="000C6C23"/>
    <w:rsid w:val="000C7978"/>
    <w:rsid w:val="000C7B8B"/>
    <w:rsid w:val="000D5D4A"/>
    <w:rsid w:val="000D6D29"/>
    <w:rsid w:val="000E0EE0"/>
    <w:rsid w:val="000E3B6F"/>
    <w:rsid w:val="000E6A73"/>
    <w:rsid w:val="000F3771"/>
    <w:rsid w:val="000F5585"/>
    <w:rsid w:val="000F5D27"/>
    <w:rsid w:val="000F719B"/>
    <w:rsid w:val="0010194D"/>
    <w:rsid w:val="00104B34"/>
    <w:rsid w:val="001077E1"/>
    <w:rsid w:val="00110D2A"/>
    <w:rsid w:val="00113095"/>
    <w:rsid w:val="001153BF"/>
    <w:rsid w:val="00115529"/>
    <w:rsid w:val="00116E7B"/>
    <w:rsid w:val="001202EA"/>
    <w:rsid w:val="00121A30"/>
    <w:rsid w:val="00127992"/>
    <w:rsid w:val="001349C0"/>
    <w:rsid w:val="0013636E"/>
    <w:rsid w:val="00141823"/>
    <w:rsid w:val="00142C94"/>
    <w:rsid w:val="00146F13"/>
    <w:rsid w:val="00147EB0"/>
    <w:rsid w:val="001515CE"/>
    <w:rsid w:val="00170C11"/>
    <w:rsid w:val="001715BB"/>
    <w:rsid w:val="001726C2"/>
    <w:rsid w:val="0018459D"/>
    <w:rsid w:val="0018724B"/>
    <w:rsid w:val="00190682"/>
    <w:rsid w:val="001A09D8"/>
    <w:rsid w:val="001A2B87"/>
    <w:rsid w:val="001A696F"/>
    <w:rsid w:val="001A732F"/>
    <w:rsid w:val="001B36CA"/>
    <w:rsid w:val="001B6742"/>
    <w:rsid w:val="001B6CA3"/>
    <w:rsid w:val="001B7B65"/>
    <w:rsid w:val="001C1114"/>
    <w:rsid w:val="001C5695"/>
    <w:rsid w:val="001C78B3"/>
    <w:rsid w:val="001D3799"/>
    <w:rsid w:val="001E0704"/>
    <w:rsid w:val="001E229A"/>
    <w:rsid w:val="001E697F"/>
    <w:rsid w:val="001F082A"/>
    <w:rsid w:val="001F2CCD"/>
    <w:rsid w:val="001F78F5"/>
    <w:rsid w:val="00200239"/>
    <w:rsid w:val="00202812"/>
    <w:rsid w:val="00202FF9"/>
    <w:rsid w:val="00207A13"/>
    <w:rsid w:val="00207CB7"/>
    <w:rsid w:val="00210673"/>
    <w:rsid w:val="002149AD"/>
    <w:rsid w:val="00216740"/>
    <w:rsid w:val="00220DC2"/>
    <w:rsid w:val="00222B2C"/>
    <w:rsid w:val="0022413D"/>
    <w:rsid w:val="00224449"/>
    <w:rsid w:val="00227729"/>
    <w:rsid w:val="00227953"/>
    <w:rsid w:val="002306BB"/>
    <w:rsid w:val="002351F5"/>
    <w:rsid w:val="0023547B"/>
    <w:rsid w:val="00235887"/>
    <w:rsid w:val="0023596D"/>
    <w:rsid w:val="00241231"/>
    <w:rsid w:val="00245B7D"/>
    <w:rsid w:val="00252FAA"/>
    <w:rsid w:val="00255B27"/>
    <w:rsid w:val="00255CC1"/>
    <w:rsid w:val="00260F2E"/>
    <w:rsid w:val="0026404A"/>
    <w:rsid w:val="00267668"/>
    <w:rsid w:val="00270D78"/>
    <w:rsid w:val="00270FA8"/>
    <w:rsid w:val="0028129E"/>
    <w:rsid w:val="00281B3A"/>
    <w:rsid w:val="0028275C"/>
    <w:rsid w:val="00284CB7"/>
    <w:rsid w:val="00286975"/>
    <w:rsid w:val="0028706D"/>
    <w:rsid w:val="002905BC"/>
    <w:rsid w:val="0029151F"/>
    <w:rsid w:val="002979E7"/>
    <w:rsid w:val="00297BC2"/>
    <w:rsid w:val="002A08D0"/>
    <w:rsid w:val="002A2F46"/>
    <w:rsid w:val="002A3E27"/>
    <w:rsid w:val="002A7A3A"/>
    <w:rsid w:val="002B34E2"/>
    <w:rsid w:val="002B373C"/>
    <w:rsid w:val="002C1E8A"/>
    <w:rsid w:val="002C593C"/>
    <w:rsid w:val="002D02FB"/>
    <w:rsid w:val="002D235C"/>
    <w:rsid w:val="002E0649"/>
    <w:rsid w:val="002E5B5B"/>
    <w:rsid w:val="002F0151"/>
    <w:rsid w:val="002F0BFC"/>
    <w:rsid w:val="002F13E3"/>
    <w:rsid w:val="002F43F7"/>
    <w:rsid w:val="002F577E"/>
    <w:rsid w:val="002F657A"/>
    <w:rsid w:val="00301F17"/>
    <w:rsid w:val="00304B6A"/>
    <w:rsid w:val="00305681"/>
    <w:rsid w:val="00307642"/>
    <w:rsid w:val="00310A8B"/>
    <w:rsid w:val="00312CA4"/>
    <w:rsid w:val="003142F8"/>
    <w:rsid w:val="00316047"/>
    <w:rsid w:val="00316689"/>
    <w:rsid w:val="00317602"/>
    <w:rsid w:val="003215E5"/>
    <w:rsid w:val="0032204D"/>
    <w:rsid w:val="00323305"/>
    <w:rsid w:val="00323C9C"/>
    <w:rsid w:val="00324C9C"/>
    <w:rsid w:val="00325D10"/>
    <w:rsid w:val="00333587"/>
    <w:rsid w:val="00337925"/>
    <w:rsid w:val="003439FF"/>
    <w:rsid w:val="0034410B"/>
    <w:rsid w:val="00347C4A"/>
    <w:rsid w:val="0035444E"/>
    <w:rsid w:val="00364536"/>
    <w:rsid w:val="0036539D"/>
    <w:rsid w:val="003710AD"/>
    <w:rsid w:val="003759E7"/>
    <w:rsid w:val="00376376"/>
    <w:rsid w:val="003805C5"/>
    <w:rsid w:val="003824E6"/>
    <w:rsid w:val="003854E5"/>
    <w:rsid w:val="00392939"/>
    <w:rsid w:val="00392A69"/>
    <w:rsid w:val="0039389F"/>
    <w:rsid w:val="003938DD"/>
    <w:rsid w:val="0039425A"/>
    <w:rsid w:val="003A4432"/>
    <w:rsid w:val="003A570A"/>
    <w:rsid w:val="003A6E11"/>
    <w:rsid w:val="003B15F8"/>
    <w:rsid w:val="003B254C"/>
    <w:rsid w:val="003B26CF"/>
    <w:rsid w:val="003B490C"/>
    <w:rsid w:val="003B49E4"/>
    <w:rsid w:val="003C17C8"/>
    <w:rsid w:val="003C7F9C"/>
    <w:rsid w:val="003D099E"/>
    <w:rsid w:val="003D2251"/>
    <w:rsid w:val="003E115E"/>
    <w:rsid w:val="003E1204"/>
    <w:rsid w:val="003F13A7"/>
    <w:rsid w:val="003F26E3"/>
    <w:rsid w:val="003F453D"/>
    <w:rsid w:val="003F5464"/>
    <w:rsid w:val="003F7FBB"/>
    <w:rsid w:val="00400CF7"/>
    <w:rsid w:val="00401598"/>
    <w:rsid w:val="00402069"/>
    <w:rsid w:val="004143C1"/>
    <w:rsid w:val="004143FB"/>
    <w:rsid w:val="00417C94"/>
    <w:rsid w:val="00420770"/>
    <w:rsid w:val="00425CBF"/>
    <w:rsid w:val="004278EA"/>
    <w:rsid w:val="00431CE0"/>
    <w:rsid w:val="00432A29"/>
    <w:rsid w:val="004343A9"/>
    <w:rsid w:val="004373C0"/>
    <w:rsid w:val="00444613"/>
    <w:rsid w:val="0044583D"/>
    <w:rsid w:val="0045037E"/>
    <w:rsid w:val="00452763"/>
    <w:rsid w:val="00452FE5"/>
    <w:rsid w:val="004532A3"/>
    <w:rsid w:val="00461480"/>
    <w:rsid w:val="00465682"/>
    <w:rsid w:val="004679C8"/>
    <w:rsid w:val="00470252"/>
    <w:rsid w:val="0047232F"/>
    <w:rsid w:val="004733E5"/>
    <w:rsid w:val="00474459"/>
    <w:rsid w:val="004845D5"/>
    <w:rsid w:val="00487F00"/>
    <w:rsid w:val="00490E34"/>
    <w:rsid w:val="00490F54"/>
    <w:rsid w:val="00496A83"/>
    <w:rsid w:val="004A6299"/>
    <w:rsid w:val="004A6710"/>
    <w:rsid w:val="004B5698"/>
    <w:rsid w:val="004B7197"/>
    <w:rsid w:val="004C1A90"/>
    <w:rsid w:val="004C56DA"/>
    <w:rsid w:val="004C792A"/>
    <w:rsid w:val="004E21A3"/>
    <w:rsid w:val="004E538D"/>
    <w:rsid w:val="004E60C4"/>
    <w:rsid w:val="004E618F"/>
    <w:rsid w:val="004E64D3"/>
    <w:rsid w:val="004E722E"/>
    <w:rsid w:val="004F1CCC"/>
    <w:rsid w:val="004F51C5"/>
    <w:rsid w:val="004F695D"/>
    <w:rsid w:val="00500B53"/>
    <w:rsid w:val="0050745B"/>
    <w:rsid w:val="0051249F"/>
    <w:rsid w:val="00512811"/>
    <w:rsid w:val="00513795"/>
    <w:rsid w:val="005147B1"/>
    <w:rsid w:val="00517CC8"/>
    <w:rsid w:val="005328C9"/>
    <w:rsid w:val="005332C7"/>
    <w:rsid w:val="0053374C"/>
    <w:rsid w:val="0054119A"/>
    <w:rsid w:val="0054209F"/>
    <w:rsid w:val="00543E46"/>
    <w:rsid w:val="005523CA"/>
    <w:rsid w:val="00552F82"/>
    <w:rsid w:val="00553558"/>
    <w:rsid w:val="005541AE"/>
    <w:rsid w:val="00554D6D"/>
    <w:rsid w:val="0055501A"/>
    <w:rsid w:val="005576EB"/>
    <w:rsid w:val="00560F48"/>
    <w:rsid w:val="00564626"/>
    <w:rsid w:val="0056648F"/>
    <w:rsid w:val="00566530"/>
    <w:rsid w:val="00574749"/>
    <w:rsid w:val="005815D7"/>
    <w:rsid w:val="00583324"/>
    <w:rsid w:val="005858E8"/>
    <w:rsid w:val="005903CC"/>
    <w:rsid w:val="00592EDA"/>
    <w:rsid w:val="005A3F5B"/>
    <w:rsid w:val="005A5EA9"/>
    <w:rsid w:val="005A733C"/>
    <w:rsid w:val="005A7593"/>
    <w:rsid w:val="005C1DEC"/>
    <w:rsid w:val="005C4E1B"/>
    <w:rsid w:val="005C7A81"/>
    <w:rsid w:val="005D050D"/>
    <w:rsid w:val="005D223F"/>
    <w:rsid w:val="005D380C"/>
    <w:rsid w:val="005D4ABC"/>
    <w:rsid w:val="005D68C9"/>
    <w:rsid w:val="005D798F"/>
    <w:rsid w:val="005E01B6"/>
    <w:rsid w:val="005E5DC4"/>
    <w:rsid w:val="005E7B61"/>
    <w:rsid w:val="005F1A63"/>
    <w:rsid w:val="005F523B"/>
    <w:rsid w:val="00600F22"/>
    <w:rsid w:val="00601C22"/>
    <w:rsid w:val="00604862"/>
    <w:rsid w:val="00604BFA"/>
    <w:rsid w:val="00605042"/>
    <w:rsid w:val="00606275"/>
    <w:rsid w:val="006062E2"/>
    <w:rsid w:val="006062F4"/>
    <w:rsid w:val="0060763E"/>
    <w:rsid w:val="00607D7A"/>
    <w:rsid w:val="006100FE"/>
    <w:rsid w:val="00610850"/>
    <w:rsid w:val="006111C2"/>
    <w:rsid w:val="00613F59"/>
    <w:rsid w:val="0061638C"/>
    <w:rsid w:val="006178DE"/>
    <w:rsid w:val="00621796"/>
    <w:rsid w:val="00621F4D"/>
    <w:rsid w:val="00627D1F"/>
    <w:rsid w:val="00630B9E"/>
    <w:rsid w:val="006339C0"/>
    <w:rsid w:val="00640892"/>
    <w:rsid w:val="006410E4"/>
    <w:rsid w:val="0064511E"/>
    <w:rsid w:val="006472D4"/>
    <w:rsid w:val="0065492F"/>
    <w:rsid w:val="0066018C"/>
    <w:rsid w:val="00661948"/>
    <w:rsid w:val="00663476"/>
    <w:rsid w:val="00663615"/>
    <w:rsid w:val="00665739"/>
    <w:rsid w:val="00666E81"/>
    <w:rsid w:val="00667437"/>
    <w:rsid w:val="00675A76"/>
    <w:rsid w:val="00676775"/>
    <w:rsid w:val="006857EB"/>
    <w:rsid w:val="00687CE6"/>
    <w:rsid w:val="00691513"/>
    <w:rsid w:val="00696D6A"/>
    <w:rsid w:val="006A0B78"/>
    <w:rsid w:val="006A0CAA"/>
    <w:rsid w:val="006A46E7"/>
    <w:rsid w:val="006A649D"/>
    <w:rsid w:val="006A65CF"/>
    <w:rsid w:val="006A6B22"/>
    <w:rsid w:val="006A6EF9"/>
    <w:rsid w:val="006B093B"/>
    <w:rsid w:val="006B1125"/>
    <w:rsid w:val="006B1E1E"/>
    <w:rsid w:val="006B4859"/>
    <w:rsid w:val="006C54CD"/>
    <w:rsid w:val="006C5BB9"/>
    <w:rsid w:val="006C5E59"/>
    <w:rsid w:val="006C73AE"/>
    <w:rsid w:val="006F1626"/>
    <w:rsid w:val="00707555"/>
    <w:rsid w:val="00710048"/>
    <w:rsid w:val="007121F1"/>
    <w:rsid w:val="00712290"/>
    <w:rsid w:val="00713D7F"/>
    <w:rsid w:val="007220AD"/>
    <w:rsid w:val="00723699"/>
    <w:rsid w:val="0072448A"/>
    <w:rsid w:val="0073246A"/>
    <w:rsid w:val="00733879"/>
    <w:rsid w:val="00741CDD"/>
    <w:rsid w:val="00752F34"/>
    <w:rsid w:val="00755236"/>
    <w:rsid w:val="00755DE2"/>
    <w:rsid w:val="00761B22"/>
    <w:rsid w:val="00762B92"/>
    <w:rsid w:val="007633EF"/>
    <w:rsid w:val="00764612"/>
    <w:rsid w:val="007672EE"/>
    <w:rsid w:val="007707C7"/>
    <w:rsid w:val="00770AB0"/>
    <w:rsid w:val="007735D0"/>
    <w:rsid w:val="00774CAF"/>
    <w:rsid w:val="007A52F9"/>
    <w:rsid w:val="007A67EF"/>
    <w:rsid w:val="007A7752"/>
    <w:rsid w:val="007B40B1"/>
    <w:rsid w:val="007B4953"/>
    <w:rsid w:val="007C549C"/>
    <w:rsid w:val="007D5204"/>
    <w:rsid w:val="007D6625"/>
    <w:rsid w:val="007D6D86"/>
    <w:rsid w:val="007E2145"/>
    <w:rsid w:val="007E4F97"/>
    <w:rsid w:val="007E69A1"/>
    <w:rsid w:val="007E7016"/>
    <w:rsid w:val="007E7E2B"/>
    <w:rsid w:val="007F0ED2"/>
    <w:rsid w:val="007F330B"/>
    <w:rsid w:val="0080122F"/>
    <w:rsid w:val="00801A97"/>
    <w:rsid w:val="00802805"/>
    <w:rsid w:val="00805160"/>
    <w:rsid w:val="00812FBB"/>
    <w:rsid w:val="0082284B"/>
    <w:rsid w:val="00826DF4"/>
    <w:rsid w:val="00831AB3"/>
    <w:rsid w:val="008349C3"/>
    <w:rsid w:val="00835342"/>
    <w:rsid w:val="00851945"/>
    <w:rsid w:val="00854936"/>
    <w:rsid w:val="00855313"/>
    <w:rsid w:val="00855BAC"/>
    <w:rsid w:val="0086142F"/>
    <w:rsid w:val="00864DD4"/>
    <w:rsid w:val="00865F17"/>
    <w:rsid w:val="0087161D"/>
    <w:rsid w:val="0087219A"/>
    <w:rsid w:val="00872633"/>
    <w:rsid w:val="008739B3"/>
    <w:rsid w:val="0087633A"/>
    <w:rsid w:val="0088030E"/>
    <w:rsid w:val="00882896"/>
    <w:rsid w:val="008857B3"/>
    <w:rsid w:val="0088725C"/>
    <w:rsid w:val="00892AA8"/>
    <w:rsid w:val="00893EA8"/>
    <w:rsid w:val="008A67EE"/>
    <w:rsid w:val="008A7336"/>
    <w:rsid w:val="008B0966"/>
    <w:rsid w:val="008B391E"/>
    <w:rsid w:val="008B535A"/>
    <w:rsid w:val="008B5ECC"/>
    <w:rsid w:val="008B5F5C"/>
    <w:rsid w:val="008C027E"/>
    <w:rsid w:val="008C0740"/>
    <w:rsid w:val="008C4082"/>
    <w:rsid w:val="008C6C03"/>
    <w:rsid w:val="008D20EC"/>
    <w:rsid w:val="008D45A9"/>
    <w:rsid w:val="008D546D"/>
    <w:rsid w:val="008D5DE9"/>
    <w:rsid w:val="008E0212"/>
    <w:rsid w:val="008E0E23"/>
    <w:rsid w:val="008E1394"/>
    <w:rsid w:val="008E2651"/>
    <w:rsid w:val="008E3A1F"/>
    <w:rsid w:val="008E5971"/>
    <w:rsid w:val="008E6C8F"/>
    <w:rsid w:val="008F0B7B"/>
    <w:rsid w:val="008F2E61"/>
    <w:rsid w:val="008F2E6A"/>
    <w:rsid w:val="008F4302"/>
    <w:rsid w:val="008F7CA5"/>
    <w:rsid w:val="009016C4"/>
    <w:rsid w:val="00902D05"/>
    <w:rsid w:val="00905B46"/>
    <w:rsid w:val="00907ADB"/>
    <w:rsid w:val="00913540"/>
    <w:rsid w:val="009152D6"/>
    <w:rsid w:val="00915F76"/>
    <w:rsid w:val="00920636"/>
    <w:rsid w:val="009209F5"/>
    <w:rsid w:val="00921C08"/>
    <w:rsid w:val="00927747"/>
    <w:rsid w:val="0093386A"/>
    <w:rsid w:val="009353AA"/>
    <w:rsid w:val="009361C0"/>
    <w:rsid w:val="00936B9B"/>
    <w:rsid w:val="00936F74"/>
    <w:rsid w:val="0094553F"/>
    <w:rsid w:val="0094695B"/>
    <w:rsid w:val="009538D7"/>
    <w:rsid w:val="00953EAF"/>
    <w:rsid w:val="009547E9"/>
    <w:rsid w:val="009564E4"/>
    <w:rsid w:val="0096085E"/>
    <w:rsid w:val="00963C6B"/>
    <w:rsid w:val="00966F2C"/>
    <w:rsid w:val="00967E3B"/>
    <w:rsid w:val="0097069D"/>
    <w:rsid w:val="00973CA4"/>
    <w:rsid w:val="00973FA8"/>
    <w:rsid w:val="009758D0"/>
    <w:rsid w:val="00976FDF"/>
    <w:rsid w:val="00981CFF"/>
    <w:rsid w:val="00982A16"/>
    <w:rsid w:val="00984433"/>
    <w:rsid w:val="00993A95"/>
    <w:rsid w:val="00997AD8"/>
    <w:rsid w:val="009A2B74"/>
    <w:rsid w:val="009A3832"/>
    <w:rsid w:val="009A394A"/>
    <w:rsid w:val="009A3D88"/>
    <w:rsid w:val="009B2C58"/>
    <w:rsid w:val="009B2FE1"/>
    <w:rsid w:val="009C0B0D"/>
    <w:rsid w:val="009C3F0F"/>
    <w:rsid w:val="009D25AD"/>
    <w:rsid w:val="009D4F93"/>
    <w:rsid w:val="009D7A43"/>
    <w:rsid w:val="009D7C7D"/>
    <w:rsid w:val="009E033F"/>
    <w:rsid w:val="009E53ED"/>
    <w:rsid w:val="009E588E"/>
    <w:rsid w:val="009F08EF"/>
    <w:rsid w:val="009F0ADB"/>
    <w:rsid w:val="009F615C"/>
    <w:rsid w:val="009F6277"/>
    <w:rsid w:val="009F7C65"/>
    <w:rsid w:val="00A10432"/>
    <w:rsid w:val="00A12743"/>
    <w:rsid w:val="00A15A11"/>
    <w:rsid w:val="00A21818"/>
    <w:rsid w:val="00A24F24"/>
    <w:rsid w:val="00A252B0"/>
    <w:rsid w:val="00A2686D"/>
    <w:rsid w:val="00A30339"/>
    <w:rsid w:val="00A31CD9"/>
    <w:rsid w:val="00A35F92"/>
    <w:rsid w:val="00A37101"/>
    <w:rsid w:val="00A452A9"/>
    <w:rsid w:val="00A568C2"/>
    <w:rsid w:val="00A56BE9"/>
    <w:rsid w:val="00A60A5D"/>
    <w:rsid w:val="00A60BDA"/>
    <w:rsid w:val="00A655B5"/>
    <w:rsid w:val="00A708E3"/>
    <w:rsid w:val="00A74192"/>
    <w:rsid w:val="00A761DE"/>
    <w:rsid w:val="00A76A1A"/>
    <w:rsid w:val="00A77AF9"/>
    <w:rsid w:val="00A803C4"/>
    <w:rsid w:val="00A816C5"/>
    <w:rsid w:val="00A81725"/>
    <w:rsid w:val="00A81A35"/>
    <w:rsid w:val="00A90A9D"/>
    <w:rsid w:val="00A918DB"/>
    <w:rsid w:val="00A935D4"/>
    <w:rsid w:val="00AA18A7"/>
    <w:rsid w:val="00AA3EDB"/>
    <w:rsid w:val="00AA64B6"/>
    <w:rsid w:val="00AB0573"/>
    <w:rsid w:val="00AC015F"/>
    <w:rsid w:val="00AC2E52"/>
    <w:rsid w:val="00AD0F14"/>
    <w:rsid w:val="00AD4EF0"/>
    <w:rsid w:val="00AD5559"/>
    <w:rsid w:val="00AD741B"/>
    <w:rsid w:val="00AE04F9"/>
    <w:rsid w:val="00AE2F54"/>
    <w:rsid w:val="00AE685C"/>
    <w:rsid w:val="00AE6AF1"/>
    <w:rsid w:val="00AE75E0"/>
    <w:rsid w:val="00AF38DB"/>
    <w:rsid w:val="00B0160B"/>
    <w:rsid w:val="00B1130E"/>
    <w:rsid w:val="00B1132C"/>
    <w:rsid w:val="00B11A5D"/>
    <w:rsid w:val="00B135AC"/>
    <w:rsid w:val="00B1425A"/>
    <w:rsid w:val="00B14999"/>
    <w:rsid w:val="00B15EFA"/>
    <w:rsid w:val="00B21D6B"/>
    <w:rsid w:val="00B23C60"/>
    <w:rsid w:val="00B34066"/>
    <w:rsid w:val="00B3547D"/>
    <w:rsid w:val="00B45F1A"/>
    <w:rsid w:val="00B51BC4"/>
    <w:rsid w:val="00B54C77"/>
    <w:rsid w:val="00B6291F"/>
    <w:rsid w:val="00B65F72"/>
    <w:rsid w:val="00B663E3"/>
    <w:rsid w:val="00B70CCC"/>
    <w:rsid w:val="00B759D1"/>
    <w:rsid w:val="00B75A9C"/>
    <w:rsid w:val="00B83F9F"/>
    <w:rsid w:val="00B92A7C"/>
    <w:rsid w:val="00B9310F"/>
    <w:rsid w:val="00B952AF"/>
    <w:rsid w:val="00B96729"/>
    <w:rsid w:val="00BA0F2C"/>
    <w:rsid w:val="00BA585B"/>
    <w:rsid w:val="00BB19FB"/>
    <w:rsid w:val="00BB65F8"/>
    <w:rsid w:val="00BB6734"/>
    <w:rsid w:val="00BC0DE0"/>
    <w:rsid w:val="00BC3319"/>
    <w:rsid w:val="00BC7782"/>
    <w:rsid w:val="00BE0A44"/>
    <w:rsid w:val="00BE1974"/>
    <w:rsid w:val="00BE26F8"/>
    <w:rsid w:val="00BE2874"/>
    <w:rsid w:val="00BE4D46"/>
    <w:rsid w:val="00BE5A81"/>
    <w:rsid w:val="00BE72A1"/>
    <w:rsid w:val="00BF2DBF"/>
    <w:rsid w:val="00BF48F6"/>
    <w:rsid w:val="00BF49EE"/>
    <w:rsid w:val="00BF5B2C"/>
    <w:rsid w:val="00BF729F"/>
    <w:rsid w:val="00BF7A55"/>
    <w:rsid w:val="00C02A20"/>
    <w:rsid w:val="00C07094"/>
    <w:rsid w:val="00C10489"/>
    <w:rsid w:val="00C14E3D"/>
    <w:rsid w:val="00C20226"/>
    <w:rsid w:val="00C31E16"/>
    <w:rsid w:val="00C3525D"/>
    <w:rsid w:val="00C35B13"/>
    <w:rsid w:val="00C37FF5"/>
    <w:rsid w:val="00C41AE6"/>
    <w:rsid w:val="00C44E5B"/>
    <w:rsid w:val="00C4790B"/>
    <w:rsid w:val="00C479BD"/>
    <w:rsid w:val="00C51839"/>
    <w:rsid w:val="00C53F2A"/>
    <w:rsid w:val="00C57AE9"/>
    <w:rsid w:val="00C60F46"/>
    <w:rsid w:val="00C66005"/>
    <w:rsid w:val="00C75316"/>
    <w:rsid w:val="00C83206"/>
    <w:rsid w:val="00C84CDA"/>
    <w:rsid w:val="00C84FD9"/>
    <w:rsid w:val="00C85ADD"/>
    <w:rsid w:val="00C968CD"/>
    <w:rsid w:val="00CA0DB5"/>
    <w:rsid w:val="00CA242B"/>
    <w:rsid w:val="00CA3DAC"/>
    <w:rsid w:val="00CA5548"/>
    <w:rsid w:val="00CA6FFC"/>
    <w:rsid w:val="00CA7100"/>
    <w:rsid w:val="00CC0A61"/>
    <w:rsid w:val="00CC4A9C"/>
    <w:rsid w:val="00CC7295"/>
    <w:rsid w:val="00CD0947"/>
    <w:rsid w:val="00CD3E2F"/>
    <w:rsid w:val="00CD5882"/>
    <w:rsid w:val="00CD7129"/>
    <w:rsid w:val="00CE098C"/>
    <w:rsid w:val="00CE16A3"/>
    <w:rsid w:val="00CE30BF"/>
    <w:rsid w:val="00CE5670"/>
    <w:rsid w:val="00CE571A"/>
    <w:rsid w:val="00CF0A19"/>
    <w:rsid w:val="00CF2D62"/>
    <w:rsid w:val="00CF3FD4"/>
    <w:rsid w:val="00CF54F4"/>
    <w:rsid w:val="00CF7AAF"/>
    <w:rsid w:val="00CF7F5E"/>
    <w:rsid w:val="00D0609D"/>
    <w:rsid w:val="00D1128B"/>
    <w:rsid w:val="00D12536"/>
    <w:rsid w:val="00D13751"/>
    <w:rsid w:val="00D16429"/>
    <w:rsid w:val="00D206F5"/>
    <w:rsid w:val="00D2614F"/>
    <w:rsid w:val="00D26CE9"/>
    <w:rsid w:val="00D35998"/>
    <w:rsid w:val="00D37192"/>
    <w:rsid w:val="00D40CD3"/>
    <w:rsid w:val="00D41478"/>
    <w:rsid w:val="00D46E08"/>
    <w:rsid w:val="00D53E49"/>
    <w:rsid w:val="00D60884"/>
    <w:rsid w:val="00D72DBA"/>
    <w:rsid w:val="00D750F0"/>
    <w:rsid w:val="00D76266"/>
    <w:rsid w:val="00D860C2"/>
    <w:rsid w:val="00D86868"/>
    <w:rsid w:val="00D87170"/>
    <w:rsid w:val="00D9070D"/>
    <w:rsid w:val="00D9336E"/>
    <w:rsid w:val="00D963AA"/>
    <w:rsid w:val="00DA3151"/>
    <w:rsid w:val="00DA547F"/>
    <w:rsid w:val="00DB3700"/>
    <w:rsid w:val="00DB56E2"/>
    <w:rsid w:val="00DC55BD"/>
    <w:rsid w:val="00DD25C9"/>
    <w:rsid w:val="00DE1E40"/>
    <w:rsid w:val="00DE3AD7"/>
    <w:rsid w:val="00DE45A6"/>
    <w:rsid w:val="00DE6811"/>
    <w:rsid w:val="00DE7FF0"/>
    <w:rsid w:val="00DF09FE"/>
    <w:rsid w:val="00E01A07"/>
    <w:rsid w:val="00E02CB5"/>
    <w:rsid w:val="00E10F4E"/>
    <w:rsid w:val="00E17F4C"/>
    <w:rsid w:val="00E2124C"/>
    <w:rsid w:val="00E22C34"/>
    <w:rsid w:val="00E2643D"/>
    <w:rsid w:val="00E27A78"/>
    <w:rsid w:val="00E326E1"/>
    <w:rsid w:val="00E334BB"/>
    <w:rsid w:val="00E33FA9"/>
    <w:rsid w:val="00E3470E"/>
    <w:rsid w:val="00E359A3"/>
    <w:rsid w:val="00E42D13"/>
    <w:rsid w:val="00E467DB"/>
    <w:rsid w:val="00E50C16"/>
    <w:rsid w:val="00E50F86"/>
    <w:rsid w:val="00E51CFF"/>
    <w:rsid w:val="00E5368D"/>
    <w:rsid w:val="00E537EE"/>
    <w:rsid w:val="00E5390B"/>
    <w:rsid w:val="00E53B03"/>
    <w:rsid w:val="00E54FB9"/>
    <w:rsid w:val="00E5619C"/>
    <w:rsid w:val="00E56494"/>
    <w:rsid w:val="00E5666E"/>
    <w:rsid w:val="00E57313"/>
    <w:rsid w:val="00E618EF"/>
    <w:rsid w:val="00E6606E"/>
    <w:rsid w:val="00E70AFD"/>
    <w:rsid w:val="00E73195"/>
    <w:rsid w:val="00E76D6C"/>
    <w:rsid w:val="00E80F48"/>
    <w:rsid w:val="00E837CB"/>
    <w:rsid w:val="00E84012"/>
    <w:rsid w:val="00E843CC"/>
    <w:rsid w:val="00E87327"/>
    <w:rsid w:val="00E90870"/>
    <w:rsid w:val="00E9571A"/>
    <w:rsid w:val="00E96B65"/>
    <w:rsid w:val="00EA1089"/>
    <w:rsid w:val="00EB3067"/>
    <w:rsid w:val="00EB456D"/>
    <w:rsid w:val="00EB5E9E"/>
    <w:rsid w:val="00EC6B3B"/>
    <w:rsid w:val="00EC6EF3"/>
    <w:rsid w:val="00ED1546"/>
    <w:rsid w:val="00ED1616"/>
    <w:rsid w:val="00ED2DA0"/>
    <w:rsid w:val="00EE1745"/>
    <w:rsid w:val="00EE3A98"/>
    <w:rsid w:val="00EE7642"/>
    <w:rsid w:val="00EF000C"/>
    <w:rsid w:val="00EF1BDE"/>
    <w:rsid w:val="00EF5F42"/>
    <w:rsid w:val="00EF6CEF"/>
    <w:rsid w:val="00F00AE9"/>
    <w:rsid w:val="00F01DAF"/>
    <w:rsid w:val="00F03F14"/>
    <w:rsid w:val="00F06A9D"/>
    <w:rsid w:val="00F06D5C"/>
    <w:rsid w:val="00F1006B"/>
    <w:rsid w:val="00F10925"/>
    <w:rsid w:val="00F27E93"/>
    <w:rsid w:val="00F304FC"/>
    <w:rsid w:val="00F30555"/>
    <w:rsid w:val="00F3405F"/>
    <w:rsid w:val="00F34217"/>
    <w:rsid w:val="00F355FD"/>
    <w:rsid w:val="00F41182"/>
    <w:rsid w:val="00F428D5"/>
    <w:rsid w:val="00F50B4B"/>
    <w:rsid w:val="00F52F67"/>
    <w:rsid w:val="00F5358B"/>
    <w:rsid w:val="00F57D98"/>
    <w:rsid w:val="00F665F9"/>
    <w:rsid w:val="00F7589C"/>
    <w:rsid w:val="00F81FDD"/>
    <w:rsid w:val="00F82441"/>
    <w:rsid w:val="00F9139F"/>
    <w:rsid w:val="00F936CA"/>
    <w:rsid w:val="00F9602F"/>
    <w:rsid w:val="00F97B65"/>
    <w:rsid w:val="00FA18EA"/>
    <w:rsid w:val="00FA32BD"/>
    <w:rsid w:val="00FA6166"/>
    <w:rsid w:val="00FA63C9"/>
    <w:rsid w:val="00FA756A"/>
    <w:rsid w:val="00FB2BA6"/>
    <w:rsid w:val="00FB506E"/>
    <w:rsid w:val="00FB7D07"/>
    <w:rsid w:val="00FC4958"/>
    <w:rsid w:val="00FD0393"/>
    <w:rsid w:val="00FD6572"/>
    <w:rsid w:val="00FE1024"/>
    <w:rsid w:val="00FE650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64BFD"/>
  <w15:docId w15:val="{551E502E-CBAD-4421-B9CD-247361B6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695"/>
    <w:pPr>
      <w:bidi/>
    </w:pPr>
    <w:rPr>
      <w:rFonts w:cs="Narkisim"/>
      <w:sz w:val="24"/>
      <w:szCs w:val="28"/>
      <w:lang w:eastAsia="he-IL"/>
    </w:rPr>
  </w:style>
  <w:style w:type="paragraph" w:styleId="1">
    <w:name w:val="heading 1"/>
    <w:basedOn w:val="a"/>
    <w:next w:val="a"/>
    <w:qFormat/>
    <w:rsid w:val="001C5695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1C5695"/>
    <w:pPr>
      <w:keepNext/>
      <w:jc w:val="right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1C5695"/>
    <w:pPr>
      <w:keepNext/>
      <w:jc w:val="center"/>
      <w:outlineLvl w:val="2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A65CF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6A65CF"/>
    <w:pPr>
      <w:tabs>
        <w:tab w:val="center" w:pos="4153"/>
        <w:tab w:val="right" w:pos="8306"/>
      </w:tabs>
    </w:pPr>
  </w:style>
  <w:style w:type="paragraph" w:styleId="a5">
    <w:name w:val="Balloon Text"/>
    <w:basedOn w:val="a"/>
    <w:semiHidden/>
    <w:rsid w:val="00AC015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593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a0"/>
    <w:uiPriority w:val="99"/>
    <w:unhideWhenUsed/>
    <w:rsid w:val="004143FB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A452A9"/>
    <w:rPr>
      <w:color w:val="605E5C"/>
      <w:shd w:val="clear" w:color="auto" w:fill="E1DFDD"/>
    </w:rPr>
  </w:style>
  <w:style w:type="paragraph" w:styleId="NormalWeb">
    <w:name w:val="Normal (Web)"/>
    <w:basedOn w:val="a"/>
    <w:uiPriority w:val="99"/>
    <w:semiHidden/>
    <w:unhideWhenUsed/>
    <w:rsid w:val="002B34E2"/>
    <w:pPr>
      <w:bidi w:val="0"/>
      <w:spacing w:before="100" w:beforeAutospacing="1" w:after="100" w:afterAutospacing="1"/>
    </w:pPr>
    <w:rPr>
      <w:rFonts w:cs="Times New Roman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9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9907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0308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0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3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6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19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lina@ifpi.co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eren\Desktop\&#1514;&#1489;&#1504;&#1497;&#1514;%20-%20&#1504;&#1497;&#1497;&#1512;%20&#1502;&#1499;&#1514;&#1489;&#1497;&#1501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- נייר מכתבים.dot</Template>
  <TotalTime>18</TotalTime>
  <Pages>1</Pages>
  <Words>272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תאריך: 08/02/2009</vt:lpstr>
    </vt:vector>
  </TitlesOfParts>
  <Company>ifpi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תאריך: 08/02/2009</dc:title>
  <dc:creator>keren</dc:creator>
  <cp:lastModifiedBy>keren gadish</cp:lastModifiedBy>
  <cp:revision>2</cp:revision>
  <cp:lastPrinted>2024-06-24T06:54:00Z</cp:lastPrinted>
  <dcterms:created xsi:type="dcterms:W3CDTF">2026-07-21T06:56:00Z</dcterms:created>
  <dcterms:modified xsi:type="dcterms:W3CDTF">2026-07-21T06:56:00Z</dcterms:modified>
</cp:coreProperties>
</file>